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D56" w:rsidRPr="00294BD3" w:rsidRDefault="00294BD3" w:rsidP="00294BD3">
      <w:pPr>
        <w:pStyle w:val="Ttulo"/>
        <w:jc w:val="center"/>
        <w:rPr>
          <w:b/>
          <w:i/>
          <w:sz w:val="96"/>
        </w:rPr>
      </w:pPr>
      <w:r w:rsidRPr="00294BD3">
        <w:rPr>
          <w:b/>
          <w:i/>
          <w:sz w:val="96"/>
        </w:rPr>
        <w:t>Como apagar el pc</w:t>
      </w:r>
    </w:p>
    <w:p w:rsidR="00637BB4" w:rsidRDefault="00637BB4" w:rsidP="00D04D56"/>
    <w:p w:rsidR="00C14B71" w:rsidRDefault="00C14B71" w:rsidP="00D04D56">
      <w:pPr>
        <w:rPr>
          <w:b/>
          <w:i/>
          <w:sz w:val="44"/>
        </w:rPr>
      </w:pPr>
    </w:p>
    <w:p w:rsidR="00C14B71" w:rsidRDefault="00C14B71" w:rsidP="00D04D56">
      <w:pPr>
        <w:rPr>
          <w:b/>
          <w:i/>
          <w:sz w:val="44"/>
        </w:rPr>
      </w:pPr>
    </w:p>
    <w:p w:rsidR="00C14B71" w:rsidRDefault="00C14B71" w:rsidP="00D04D56">
      <w:pPr>
        <w:rPr>
          <w:b/>
          <w:i/>
          <w:sz w:val="4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5B462" wp14:editId="1235DF35">
                <wp:simplePos x="0" y="0"/>
                <wp:positionH relativeFrom="column">
                  <wp:posOffset>72390</wp:posOffset>
                </wp:positionH>
                <wp:positionV relativeFrom="paragraph">
                  <wp:posOffset>3068321</wp:posOffset>
                </wp:positionV>
                <wp:extent cx="47625" cy="781049"/>
                <wp:effectExtent l="114300" t="38100" r="66675" b="76835"/>
                <wp:wrapNone/>
                <wp:docPr id="4" name="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7810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4 Conector recto de flecha" o:spid="_x0000_s1026" type="#_x0000_t32" style="position:absolute;margin-left:5.7pt;margin-top:241.6pt;width:3.75pt;height:61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795B7C0D" wp14:editId="45B303DF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B71" w:rsidRDefault="00C14B71" w:rsidP="00D04D56">
      <w:pPr>
        <w:rPr>
          <w:b/>
          <w:i/>
          <w:sz w:val="44"/>
        </w:rPr>
      </w:pPr>
    </w:p>
    <w:p w:rsidR="00D04D56" w:rsidRDefault="00D04D56" w:rsidP="00D04D56">
      <w:pPr>
        <w:rPr>
          <w:b/>
          <w:i/>
          <w:noProof/>
          <w:sz w:val="44"/>
          <w:lang w:eastAsia="es-CO"/>
        </w:rPr>
      </w:pPr>
      <w:r>
        <w:rPr>
          <w:b/>
          <w:i/>
          <w:sz w:val="44"/>
        </w:rPr>
        <w:t xml:space="preserve">Le damos </w:t>
      </w:r>
      <w:r w:rsidRPr="00D04D56">
        <w:rPr>
          <w:b/>
          <w:i/>
          <w:sz w:val="44"/>
        </w:rPr>
        <w:t xml:space="preserve">Clic </w:t>
      </w:r>
      <w:r>
        <w:rPr>
          <w:b/>
          <w:i/>
          <w:sz w:val="44"/>
        </w:rPr>
        <w:t xml:space="preserve">al inicio </w:t>
      </w:r>
    </w:p>
    <w:p w:rsidR="00D04D56" w:rsidRDefault="00D04D56" w:rsidP="00D04D56">
      <w:pPr>
        <w:rPr>
          <w:b/>
          <w:i/>
          <w:noProof/>
          <w:sz w:val="44"/>
          <w:lang w:eastAsia="es-CO"/>
        </w:rPr>
      </w:pPr>
    </w:p>
    <w:p w:rsidR="00D04D56" w:rsidRDefault="00D04D56" w:rsidP="00D04D56">
      <w:pPr>
        <w:rPr>
          <w:b/>
          <w:i/>
          <w:noProof/>
          <w:sz w:val="44"/>
          <w:lang w:eastAsia="es-CO"/>
        </w:rPr>
      </w:pPr>
    </w:p>
    <w:p w:rsidR="00D04D56" w:rsidRDefault="00D04D56" w:rsidP="00D04D56">
      <w:pPr>
        <w:rPr>
          <w:b/>
          <w:i/>
          <w:noProof/>
          <w:sz w:val="44"/>
          <w:lang w:eastAsia="es-CO"/>
        </w:rPr>
      </w:pPr>
    </w:p>
    <w:p w:rsidR="00D04D56" w:rsidRDefault="00D04D56" w:rsidP="00D04D56">
      <w:pPr>
        <w:rPr>
          <w:b/>
          <w:i/>
          <w:noProof/>
          <w:sz w:val="44"/>
          <w:lang w:eastAsia="es-CO"/>
        </w:rPr>
      </w:pPr>
    </w:p>
    <w:p w:rsidR="00D04D56" w:rsidRDefault="00D04D56" w:rsidP="00D04D56">
      <w:pPr>
        <w:rPr>
          <w:b/>
          <w:i/>
          <w:noProof/>
          <w:sz w:val="44"/>
          <w:lang w:eastAsia="es-CO"/>
        </w:rPr>
      </w:pPr>
    </w:p>
    <w:p w:rsidR="00D04D56" w:rsidRDefault="00D04D56" w:rsidP="00D04D56">
      <w:pPr>
        <w:rPr>
          <w:b/>
          <w:i/>
          <w:noProof/>
          <w:sz w:val="44"/>
          <w:lang w:eastAsia="es-CO"/>
        </w:rPr>
      </w:pPr>
    </w:p>
    <w:p w:rsidR="00D04D56" w:rsidRDefault="00D04D56" w:rsidP="00D04D56">
      <w:pPr>
        <w:rPr>
          <w:b/>
          <w:i/>
          <w:noProof/>
          <w:sz w:val="44"/>
          <w:lang w:eastAsia="es-CO"/>
        </w:rPr>
      </w:pPr>
    </w:p>
    <w:p w:rsidR="00D04D56" w:rsidRDefault="00D04D56" w:rsidP="00D04D56">
      <w:pPr>
        <w:rPr>
          <w:b/>
          <w:i/>
          <w:noProof/>
          <w:sz w:val="44"/>
          <w:lang w:eastAsia="es-CO"/>
        </w:rPr>
      </w:pPr>
    </w:p>
    <w:p w:rsidR="00D04D56" w:rsidRDefault="00C14B71" w:rsidP="00C14B71">
      <w:pPr>
        <w:jc w:val="center"/>
        <w:rPr>
          <w:b/>
          <w:i/>
          <w:sz w:val="44"/>
        </w:rPr>
      </w:pPr>
      <w:r>
        <w:rPr>
          <w:b/>
          <w:i/>
          <w:noProof/>
          <w:sz w:val="4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600075</wp:posOffset>
                </wp:positionV>
                <wp:extent cx="857250" cy="1333500"/>
                <wp:effectExtent l="57150" t="38100" r="57150" b="9525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1333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0 Conector recto de flecha" o:spid="_x0000_s1026" type="#_x0000_t32" style="position:absolute;margin-left:290.7pt;margin-top:47.25pt;width:67.5pt;height:1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i/>
          <w:sz w:val="44"/>
        </w:rPr>
        <w:t xml:space="preserve">Después que se </w:t>
      </w:r>
      <w:proofErr w:type="spellStart"/>
      <w:r>
        <w:rPr>
          <w:b/>
          <w:i/>
          <w:sz w:val="44"/>
        </w:rPr>
        <w:t>abrá</w:t>
      </w:r>
      <w:proofErr w:type="spellEnd"/>
      <w:r>
        <w:rPr>
          <w:b/>
          <w:i/>
          <w:sz w:val="44"/>
        </w:rPr>
        <w:t xml:space="preserve"> la ventana       de inicio darle clic </w:t>
      </w:r>
      <w:r w:rsidR="00D04D56">
        <w:rPr>
          <w:b/>
          <w:i/>
          <w:sz w:val="44"/>
        </w:rPr>
        <w:t>aquí</w:t>
      </w:r>
    </w:p>
    <w:p w:rsidR="00D04D56" w:rsidRDefault="00D04D56" w:rsidP="00D04D56">
      <w:pPr>
        <w:rPr>
          <w:noProof/>
          <w:lang w:eastAsia="es-CO"/>
        </w:rPr>
      </w:pPr>
    </w:p>
    <w:p w:rsidR="00D04D56" w:rsidRDefault="00D04D56" w:rsidP="00D04D56">
      <w:pPr>
        <w:rPr>
          <w:noProof/>
          <w:lang w:eastAsia="es-CO"/>
        </w:rPr>
      </w:pPr>
    </w:p>
    <w:p w:rsidR="00D04D56" w:rsidRPr="00D04D56" w:rsidRDefault="00D04D56" w:rsidP="00D04D56">
      <w:pPr>
        <w:rPr>
          <w:b/>
          <w:i/>
          <w:sz w:val="44"/>
        </w:rPr>
      </w:pPr>
      <w:r>
        <w:rPr>
          <w:noProof/>
          <w:lang w:eastAsia="es-CO"/>
        </w:rPr>
        <w:drawing>
          <wp:inline distT="0" distB="0" distL="0" distR="0" wp14:anchorId="74E05BDC" wp14:editId="77395366">
            <wp:extent cx="5607612" cy="35528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5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56" w:rsidRDefault="00D04D56" w:rsidP="00D04D56">
      <w:pPr>
        <w:ind w:left="708"/>
      </w:pPr>
    </w:p>
    <w:p w:rsidR="00D04D56" w:rsidRDefault="00D04D56" w:rsidP="00D04D56">
      <w:pPr>
        <w:ind w:left="708"/>
      </w:pPr>
    </w:p>
    <w:p w:rsidR="00D04D56" w:rsidRDefault="00D04D56" w:rsidP="00D04D56"/>
    <w:p w:rsidR="007C0E06" w:rsidRPr="007C0E06" w:rsidRDefault="007C0E06" w:rsidP="007C0E06">
      <w:pPr>
        <w:jc w:val="center"/>
        <w:rPr>
          <w:b/>
          <w:i/>
          <w:sz w:val="44"/>
          <w:szCs w:val="44"/>
        </w:rPr>
      </w:pPr>
      <w:r>
        <w:rPr>
          <w:b/>
          <w:i/>
          <w:noProof/>
          <w:sz w:val="44"/>
          <w:szCs w:val="4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3691890</wp:posOffset>
                </wp:positionH>
                <wp:positionV relativeFrom="paragraph">
                  <wp:posOffset>682625</wp:posOffset>
                </wp:positionV>
                <wp:extent cx="590550" cy="1285875"/>
                <wp:effectExtent l="76200" t="38100" r="76200" b="85725"/>
                <wp:wrapNone/>
                <wp:docPr id="12" name="1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2 Conector recto de flecha" o:spid="_x0000_s1026" type="#_x0000_t32" style="position:absolute;margin-left:290.7pt;margin-top:53.75pt;width:46.5pt;height:101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7C0E06">
        <w:rPr>
          <w:b/>
          <w:i/>
          <w:sz w:val="44"/>
          <w:szCs w:val="44"/>
        </w:rPr>
        <w:t xml:space="preserve">Después  te saldrá  la opción cerrar sesión </w:t>
      </w:r>
      <w:r>
        <w:rPr>
          <w:b/>
          <w:i/>
          <w:sz w:val="44"/>
          <w:szCs w:val="44"/>
        </w:rPr>
        <w:t xml:space="preserve">y le damos clic aquí </w:t>
      </w:r>
    </w:p>
    <w:p w:rsidR="007C0E06" w:rsidRDefault="007C0E06" w:rsidP="00D04D56"/>
    <w:p w:rsidR="007C0E06" w:rsidRDefault="007C0E06" w:rsidP="007C0E06">
      <w:r>
        <w:rPr>
          <w:noProof/>
          <w:lang w:eastAsia="es-CO"/>
        </w:rPr>
        <w:drawing>
          <wp:inline distT="0" distB="0" distL="0" distR="0" wp14:anchorId="3289CC4F" wp14:editId="6B6FCB30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673" w:rsidRDefault="00DE5673" w:rsidP="007C0E06"/>
    <w:p w:rsidR="00DE5673" w:rsidRDefault="00DE5673" w:rsidP="007C0E06"/>
    <w:p w:rsidR="00DE5673" w:rsidRDefault="00DE5673" w:rsidP="007C0E06"/>
    <w:p w:rsidR="00DE5673" w:rsidRDefault="00DE5673" w:rsidP="007C0E06"/>
    <w:p w:rsidR="00DE5673" w:rsidRDefault="00DE5673" w:rsidP="007C0E06"/>
    <w:p w:rsidR="00DE5673" w:rsidRDefault="00DE5673" w:rsidP="007C0E06"/>
    <w:p w:rsidR="00DE5673" w:rsidRDefault="00DE5673" w:rsidP="007C0E06"/>
    <w:p w:rsidR="00DE5673" w:rsidRDefault="00DE5673" w:rsidP="007C0E06"/>
    <w:p w:rsidR="00DE5673" w:rsidRDefault="00DE5673" w:rsidP="007C0E06"/>
    <w:p w:rsidR="00DE5673" w:rsidRDefault="00DE5673" w:rsidP="007C0E06"/>
    <w:p w:rsidR="00DE5673" w:rsidRDefault="00DE5673" w:rsidP="007C0E06"/>
    <w:p w:rsidR="00DE5673" w:rsidRDefault="00DE5673" w:rsidP="007C0E06"/>
    <w:p w:rsidR="00DE5673" w:rsidRPr="00DE5673" w:rsidRDefault="00C25405" w:rsidP="007C0E06">
      <w:pPr>
        <w:rPr>
          <w:b/>
          <w:i/>
          <w:sz w:val="44"/>
        </w:rPr>
      </w:pPr>
      <w:r>
        <w:rPr>
          <w:b/>
          <w:i/>
          <w:noProof/>
          <w:sz w:val="4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645160</wp:posOffset>
                </wp:positionV>
                <wp:extent cx="247650" cy="571500"/>
                <wp:effectExtent l="76200" t="38100" r="57150" b="76200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5 Conector recto de flecha" o:spid="_x0000_s1026" type="#_x0000_t32" style="position:absolute;margin-left:188.7pt;margin-top:50.8pt;width:19.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DE5673" w:rsidRPr="00DE5673">
        <w:rPr>
          <w:b/>
          <w:i/>
          <w:sz w:val="44"/>
        </w:rPr>
        <w:t xml:space="preserve">Después de darle clic a la opción cerrar sesión te saldrá esta </w:t>
      </w:r>
      <w:r w:rsidR="009456DA">
        <w:rPr>
          <w:b/>
          <w:i/>
          <w:sz w:val="44"/>
        </w:rPr>
        <w:t>pantalla</w:t>
      </w:r>
      <w:bookmarkStart w:id="0" w:name="_GoBack"/>
      <w:bookmarkEnd w:id="0"/>
    </w:p>
    <w:p w:rsidR="00DE5673" w:rsidRDefault="00DE5673" w:rsidP="007C0E06">
      <w:r>
        <w:rPr>
          <w:noProof/>
          <w:lang w:eastAsia="es-CO"/>
        </w:rPr>
        <w:lastRenderedPageBreak/>
        <w:drawing>
          <wp:inline distT="0" distB="0" distL="0" distR="0" wp14:anchorId="78277DF1" wp14:editId="1E1772E6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673" w:rsidRDefault="00DE5673" w:rsidP="007C0E06"/>
    <w:p w:rsidR="00DE5673" w:rsidRDefault="00DE5673" w:rsidP="007C0E06"/>
    <w:p w:rsidR="00C25405" w:rsidRDefault="00C25405" w:rsidP="007C0E06"/>
    <w:p w:rsidR="00C25405" w:rsidRDefault="00C25405" w:rsidP="007C0E06"/>
    <w:p w:rsidR="00C25405" w:rsidRDefault="00C25405" w:rsidP="007C0E06"/>
    <w:p w:rsidR="00C25405" w:rsidRDefault="00C25405" w:rsidP="007C0E06"/>
    <w:p w:rsidR="00C25405" w:rsidRDefault="00C25405" w:rsidP="007C0E06"/>
    <w:p w:rsidR="00C25405" w:rsidRDefault="00C25405" w:rsidP="007C0E06"/>
    <w:p w:rsidR="00C25405" w:rsidRDefault="00C25405" w:rsidP="007C0E06"/>
    <w:p w:rsidR="00C25405" w:rsidRDefault="00F935F5" w:rsidP="007C0E06">
      <w:pPr>
        <w:rPr>
          <w:b/>
          <w:i/>
          <w:sz w:val="44"/>
        </w:rPr>
      </w:pPr>
      <w:r>
        <w:rPr>
          <w:b/>
          <w:i/>
          <w:noProof/>
          <w:sz w:val="4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1176655</wp:posOffset>
                </wp:positionV>
                <wp:extent cx="523875" cy="800100"/>
                <wp:effectExtent l="38100" t="38100" r="47625" b="9525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onector recto de flecha" o:spid="_x0000_s1026" type="#_x0000_t32" style="position:absolute;margin-left:55.2pt;margin-top:92.65pt;width:41.25pt;height:63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F935F5">
        <w:rPr>
          <w:b/>
          <w:i/>
          <w:sz w:val="44"/>
        </w:rPr>
        <w:t xml:space="preserve">Cuando </w:t>
      </w:r>
      <w:r w:rsidR="00CB7028">
        <w:rPr>
          <w:b/>
          <w:i/>
          <w:sz w:val="44"/>
        </w:rPr>
        <w:t xml:space="preserve">se </w:t>
      </w:r>
      <w:r w:rsidRPr="00F935F5">
        <w:rPr>
          <w:b/>
          <w:i/>
          <w:sz w:val="44"/>
        </w:rPr>
        <w:t xml:space="preserve"> </w:t>
      </w:r>
      <w:r w:rsidR="00CB7028">
        <w:rPr>
          <w:b/>
          <w:i/>
          <w:sz w:val="44"/>
        </w:rPr>
        <w:t>habrá</w:t>
      </w:r>
      <w:r w:rsidR="009456DA">
        <w:rPr>
          <w:b/>
          <w:i/>
          <w:sz w:val="44"/>
        </w:rPr>
        <w:t xml:space="preserve"> esta pantalla</w:t>
      </w:r>
      <w:r w:rsidRPr="00F935F5">
        <w:rPr>
          <w:b/>
          <w:i/>
          <w:sz w:val="44"/>
        </w:rPr>
        <w:t xml:space="preserve"> debes darle clic en </w:t>
      </w:r>
      <w:r w:rsidR="009456DA">
        <w:rPr>
          <w:b/>
          <w:i/>
          <w:sz w:val="44"/>
        </w:rPr>
        <w:t xml:space="preserve">OPCION DE REINICIO </w:t>
      </w:r>
      <w:r w:rsidRPr="00F935F5">
        <w:rPr>
          <w:b/>
          <w:i/>
          <w:sz w:val="44"/>
        </w:rPr>
        <w:t xml:space="preserve">y te </w:t>
      </w:r>
      <w:r w:rsidR="009456DA">
        <w:rPr>
          <w:b/>
          <w:i/>
          <w:sz w:val="44"/>
        </w:rPr>
        <w:t xml:space="preserve">saldrá la opción  apagar equipo y dar clic hay </w:t>
      </w:r>
    </w:p>
    <w:p w:rsidR="00F935F5" w:rsidRPr="00F935F5" w:rsidRDefault="00F935F5" w:rsidP="007C0E06">
      <w:pPr>
        <w:rPr>
          <w:b/>
          <w:i/>
          <w:sz w:val="44"/>
        </w:rPr>
      </w:pPr>
    </w:p>
    <w:p w:rsidR="00C25405" w:rsidRPr="00D04D56" w:rsidRDefault="00F935F5" w:rsidP="007C0E06">
      <w:r>
        <w:rPr>
          <w:noProof/>
          <w:lang w:eastAsia="es-CO"/>
        </w:rPr>
        <w:drawing>
          <wp:inline distT="0" distB="0" distL="0" distR="0" wp14:anchorId="135BD221" wp14:editId="2362391F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405" w:rsidRPr="00D04D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B71" w:rsidRDefault="00C14B71" w:rsidP="00C14B71">
      <w:pPr>
        <w:spacing w:after="0" w:line="240" w:lineRule="auto"/>
      </w:pPr>
      <w:r>
        <w:separator/>
      </w:r>
    </w:p>
  </w:endnote>
  <w:endnote w:type="continuationSeparator" w:id="0">
    <w:p w:rsidR="00C14B71" w:rsidRDefault="00C14B71" w:rsidP="00C14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B71" w:rsidRDefault="00C14B71" w:rsidP="00C14B71">
      <w:pPr>
        <w:spacing w:after="0" w:line="240" w:lineRule="auto"/>
      </w:pPr>
      <w:r>
        <w:separator/>
      </w:r>
    </w:p>
  </w:footnote>
  <w:footnote w:type="continuationSeparator" w:id="0">
    <w:p w:rsidR="00C14B71" w:rsidRDefault="00C14B71" w:rsidP="00C14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D56"/>
    <w:rsid w:val="00072A97"/>
    <w:rsid w:val="00294BD3"/>
    <w:rsid w:val="00637BB4"/>
    <w:rsid w:val="007C0E06"/>
    <w:rsid w:val="009456DA"/>
    <w:rsid w:val="00C14B71"/>
    <w:rsid w:val="00C25405"/>
    <w:rsid w:val="00CB7028"/>
    <w:rsid w:val="00D04D56"/>
    <w:rsid w:val="00DE5673"/>
    <w:rsid w:val="00F93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D5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14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B71"/>
  </w:style>
  <w:style w:type="paragraph" w:styleId="Piedepgina">
    <w:name w:val="footer"/>
    <w:basedOn w:val="Normal"/>
    <w:link w:val="PiedepginaCar"/>
    <w:uiPriority w:val="99"/>
    <w:unhideWhenUsed/>
    <w:rsid w:val="00C14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B71"/>
  </w:style>
  <w:style w:type="paragraph" w:styleId="Ttulo">
    <w:name w:val="Title"/>
    <w:basedOn w:val="Normal"/>
    <w:next w:val="Normal"/>
    <w:link w:val="TtuloCar"/>
    <w:uiPriority w:val="10"/>
    <w:qFormat/>
    <w:rsid w:val="00294B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94B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0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4D5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14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B71"/>
  </w:style>
  <w:style w:type="paragraph" w:styleId="Piedepgina">
    <w:name w:val="footer"/>
    <w:basedOn w:val="Normal"/>
    <w:link w:val="PiedepginaCar"/>
    <w:uiPriority w:val="99"/>
    <w:unhideWhenUsed/>
    <w:rsid w:val="00C14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B71"/>
  </w:style>
  <w:style w:type="paragraph" w:styleId="Ttulo">
    <w:name w:val="Title"/>
    <w:basedOn w:val="Normal"/>
    <w:next w:val="Normal"/>
    <w:link w:val="TtuloCar"/>
    <w:uiPriority w:val="10"/>
    <w:qFormat/>
    <w:rsid w:val="00294B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94B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3ADBE4-4BB7-4E2D-A28A-3F20C22C1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84769986.dotm</Template>
  <TotalTime>41</TotalTime>
  <Pages>5</Pages>
  <Words>64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SEM</Company>
  <LinksUpToDate>false</LinksUpToDate>
  <CharactersWithSpaces>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SE-SCHOOL8842</dc:creator>
  <cp:lastModifiedBy>SE-SCHOOL8842</cp:lastModifiedBy>
  <cp:revision>9</cp:revision>
  <dcterms:created xsi:type="dcterms:W3CDTF">2016-02-25T19:36:00Z</dcterms:created>
  <dcterms:modified xsi:type="dcterms:W3CDTF">2016-02-25T20:22:00Z</dcterms:modified>
</cp:coreProperties>
</file>